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0DDC" w:rsidRPr="00E52F95" w:rsidRDefault="0087555F" w:rsidP="0087555F">
      <w:pPr>
        <w:spacing w:before="120" w:after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E52F95">
        <w:rPr>
          <w:rFonts w:ascii="Arial" w:hAnsi="Arial" w:cs="Arial"/>
          <w:b/>
          <w:color w:val="000000" w:themeColor="text1"/>
          <w:sz w:val="28"/>
          <w:szCs w:val="28"/>
        </w:rPr>
        <w:t xml:space="preserve">Database Searching - </w:t>
      </w:r>
      <w:r w:rsidR="00445C33" w:rsidRPr="00E52F95">
        <w:rPr>
          <w:rFonts w:ascii="Arial" w:hAnsi="Arial" w:cs="Arial"/>
          <w:b/>
          <w:color w:val="000000" w:themeColor="text1"/>
          <w:sz w:val="28"/>
          <w:szCs w:val="28"/>
        </w:rPr>
        <w:t>Synonyms &amp; Booleans</w:t>
      </w:r>
      <w:r w:rsidRPr="00E52F95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</w:p>
    <w:p w:rsidR="00E52F95" w:rsidRDefault="00E52F95" w:rsidP="0087555F">
      <w:pPr>
        <w:spacing w:before="120" w:after="0"/>
        <w:rPr>
          <w:rFonts w:ascii="Arial" w:hAnsi="Arial" w:cs="Arial"/>
          <w:b/>
          <w:i/>
          <w:color w:val="C00000"/>
          <w:sz w:val="28"/>
          <w:szCs w:val="28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93CA8D1" wp14:editId="053C9B8C">
            <wp:simplePos x="0" y="0"/>
            <wp:positionH relativeFrom="column">
              <wp:posOffset>-57906</wp:posOffset>
            </wp:positionH>
            <wp:positionV relativeFrom="paragraph">
              <wp:posOffset>95604</wp:posOffset>
            </wp:positionV>
            <wp:extent cx="6638925" cy="2057400"/>
            <wp:effectExtent l="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2F95" w:rsidRPr="0087555F" w:rsidRDefault="00E52F95" w:rsidP="0087555F">
      <w:pPr>
        <w:spacing w:before="120" w:after="0"/>
        <w:rPr>
          <w:rFonts w:ascii="Arial" w:hAnsi="Arial" w:cs="Arial"/>
          <w:b/>
          <w:sz w:val="28"/>
          <w:szCs w:val="28"/>
        </w:rPr>
      </w:pPr>
    </w:p>
    <w:p w:rsidR="00AC0DDC" w:rsidRDefault="00AC0DDC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E52F9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977DE">
        <w:rPr>
          <w:rFonts w:ascii="Arial" w:hAnsi="Arial" w:cs="Arial"/>
          <w:sz w:val="28"/>
          <w:szCs w:val="28"/>
        </w:rPr>
        <w:t>Remember</w:t>
      </w:r>
      <w:r>
        <w:rPr>
          <w:rFonts w:ascii="Arial" w:hAnsi="Arial" w:cs="Arial"/>
          <w:sz w:val="28"/>
          <w:szCs w:val="28"/>
        </w:rPr>
        <w:t>!  A</w:t>
      </w:r>
      <w:r w:rsidRPr="00D977DE">
        <w:rPr>
          <w:rFonts w:ascii="Arial" w:hAnsi="Arial" w:cs="Arial"/>
          <w:sz w:val="28"/>
          <w:szCs w:val="28"/>
        </w:rPr>
        <w:t>dapt the L</w:t>
      </w:r>
      <w:r>
        <w:rPr>
          <w:rFonts w:ascii="Arial" w:hAnsi="Arial" w:cs="Arial"/>
          <w:sz w:val="28"/>
          <w:szCs w:val="28"/>
        </w:rPr>
        <w:t xml:space="preserve">evel </w:t>
      </w:r>
      <w:r w:rsidRPr="00D977DE">
        <w:rPr>
          <w:rFonts w:ascii="Arial" w:hAnsi="Arial" w:cs="Arial"/>
          <w:sz w:val="28"/>
          <w:szCs w:val="28"/>
        </w:rPr>
        <w:t>1 R</w:t>
      </w:r>
      <w:r>
        <w:rPr>
          <w:rFonts w:ascii="Arial" w:hAnsi="Arial" w:cs="Arial"/>
          <w:sz w:val="28"/>
          <w:szCs w:val="28"/>
        </w:rPr>
        <w:t xml:space="preserve">esearch </w:t>
      </w:r>
      <w:r w:rsidRPr="00D977DE">
        <w:rPr>
          <w:rFonts w:ascii="Arial" w:hAnsi="Arial" w:cs="Arial"/>
          <w:sz w:val="28"/>
          <w:szCs w:val="28"/>
        </w:rPr>
        <w:t>Q</w:t>
      </w:r>
      <w:r>
        <w:rPr>
          <w:rFonts w:ascii="Arial" w:hAnsi="Arial" w:cs="Arial"/>
          <w:sz w:val="28"/>
          <w:szCs w:val="28"/>
        </w:rPr>
        <w:t>uestion</w:t>
      </w:r>
      <w:r w:rsidRPr="00D977DE">
        <w:rPr>
          <w:rFonts w:ascii="Arial" w:hAnsi="Arial" w:cs="Arial"/>
          <w:sz w:val="28"/>
          <w:szCs w:val="28"/>
        </w:rPr>
        <w:t xml:space="preserve"> by revising/re-wording to </w:t>
      </w:r>
      <w:r w:rsidRPr="00E52F95">
        <w:rPr>
          <w:rFonts w:ascii="Arial" w:hAnsi="Arial" w:cs="Arial"/>
          <w:b/>
          <w:sz w:val="28"/>
          <w:szCs w:val="28"/>
        </w:rPr>
        <w:t>include your specific topic.</w:t>
      </w:r>
    </w:p>
    <w:p w:rsidR="00E52F95" w:rsidRPr="00E52F95" w:rsidRDefault="00E52F95" w:rsidP="00E52F95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AC0DDC" w:rsidRDefault="00A842B9" w:rsidP="001B0480">
      <w:pPr>
        <w:spacing w:after="0"/>
        <w:rPr>
          <w:rFonts w:ascii="Arial" w:hAnsi="Arial" w:cs="Arial"/>
          <w:sz w:val="24"/>
          <w:szCs w:val="24"/>
        </w:rPr>
      </w:pPr>
      <w:r w:rsidRPr="00A842B9">
        <w:rPr>
          <w:rFonts w:ascii="Arial" w:hAnsi="Arial" w:cs="Arial"/>
          <w:noProof/>
          <w:sz w:val="24"/>
          <w:szCs w:val="24"/>
        </w:rPr>
        <w:pict w14:anchorId="4D91693B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762419" w:rsidRPr="00101C73" w:rsidRDefault="00762419" w:rsidP="001B04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Step 1 – </w:t>
      </w:r>
      <w:r w:rsidR="00445C33">
        <w:rPr>
          <w:rFonts w:ascii="Arial" w:hAnsi="Arial" w:cs="Arial"/>
          <w:sz w:val="24"/>
          <w:szCs w:val="24"/>
        </w:rPr>
        <w:t xml:space="preserve">Choose </w:t>
      </w:r>
      <w:r w:rsidR="00445C33" w:rsidRPr="003D39CD">
        <w:rPr>
          <w:rFonts w:ascii="Arial" w:hAnsi="Arial" w:cs="Arial"/>
          <w:b/>
          <w:sz w:val="24"/>
          <w:szCs w:val="24"/>
        </w:rPr>
        <w:t>and adapt</w:t>
      </w:r>
      <w:r w:rsidR="00445C33">
        <w:rPr>
          <w:rFonts w:ascii="Arial" w:hAnsi="Arial" w:cs="Arial"/>
          <w:sz w:val="24"/>
          <w:szCs w:val="24"/>
        </w:rPr>
        <w:t xml:space="preserve"> a Level 1 R</w:t>
      </w:r>
      <w:r w:rsidR="00C67FC3">
        <w:rPr>
          <w:rFonts w:ascii="Arial" w:hAnsi="Arial" w:cs="Arial"/>
          <w:sz w:val="24"/>
          <w:szCs w:val="24"/>
        </w:rPr>
        <w:t xml:space="preserve">esearch </w:t>
      </w:r>
      <w:r w:rsidR="00445C33">
        <w:rPr>
          <w:rFonts w:ascii="Arial" w:hAnsi="Arial" w:cs="Arial"/>
          <w:sz w:val="24"/>
          <w:szCs w:val="24"/>
        </w:rPr>
        <w:t>Q</w:t>
      </w:r>
      <w:r w:rsidR="00C67FC3">
        <w:rPr>
          <w:rFonts w:ascii="Arial" w:hAnsi="Arial" w:cs="Arial"/>
          <w:sz w:val="24"/>
          <w:szCs w:val="24"/>
        </w:rPr>
        <w:t>uestion</w:t>
      </w:r>
      <w:r w:rsidR="00445C33">
        <w:rPr>
          <w:rFonts w:ascii="Arial" w:hAnsi="Arial" w:cs="Arial"/>
          <w:sz w:val="24"/>
          <w:szCs w:val="24"/>
        </w:rPr>
        <w:t xml:space="preserve"> for the </w:t>
      </w:r>
      <w:r w:rsidR="00C67FC3">
        <w:rPr>
          <w:rFonts w:ascii="Arial" w:hAnsi="Arial" w:cs="Arial"/>
          <w:b/>
          <w:sz w:val="24"/>
          <w:szCs w:val="24"/>
        </w:rPr>
        <w:t>Mathematical/</w:t>
      </w:r>
      <w:r w:rsidR="00A9393C">
        <w:rPr>
          <w:rFonts w:ascii="Arial" w:hAnsi="Arial" w:cs="Arial"/>
          <w:b/>
          <w:sz w:val="24"/>
          <w:szCs w:val="24"/>
        </w:rPr>
        <w:t>Analyti</w:t>
      </w:r>
      <w:r w:rsidR="00A9393C" w:rsidRPr="00C67FC3">
        <w:rPr>
          <w:rFonts w:ascii="Arial" w:hAnsi="Arial" w:cs="Arial"/>
          <w:b/>
          <w:color w:val="000000" w:themeColor="text1"/>
          <w:sz w:val="24"/>
          <w:szCs w:val="24"/>
        </w:rPr>
        <w:t>c</w:t>
      </w:r>
      <w:r w:rsidR="00C67FC3" w:rsidRPr="00C67FC3">
        <w:rPr>
          <w:rFonts w:ascii="Arial" w:hAnsi="Arial" w:cs="Arial"/>
          <w:b/>
          <w:color w:val="000000" w:themeColor="text1"/>
          <w:sz w:val="24"/>
          <w:szCs w:val="24"/>
        </w:rPr>
        <w:t>al</w:t>
      </w:r>
      <w:r w:rsidR="00C67FC3">
        <w:rPr>
          <w:rFonts w:ascii="Arial" w:hAnsi="Arial" w:cs="Arial"/>
          <w:sz w:val="24"/>
          <w:szCs w:val="24"/>
        </w:rPr>
        <w:t xml:space="preserve"> </w:t>
      </w:r>
      <w:r w:rsidR="00445C33">
        <w:rPr>
          <w:rFonts w:ascii="Arial" w:hAnsi="Arial" w:cs="Arial"/>
          <w:sz w:val="24"/>
          <w:szCs w:val="24"/>
        </w:rPr>
        <w:t xml:space="preserve">Perspective of Inquiry.  Write </w:t>
      </w:r>
      <w:r w:rsidR="00C67FC3">
        <w:rPr>
          <w:rFonts w:ascii="Arial" w:hAnsi="Arial" w:cs="Arial"/>
          <w:sz w:val="24"/>
          <w:szCs w:val="24"/>
        </w:rPr>
        <w:t xml:space="preserve">or type </w:t>
      </w:r>
      <w:r w:rsidR="0013759C">
        <w:rPr>
          <w:rFonts w:ascii="Arial" w:hAnsi="Arial" w:cs="Arial"/>
          <w:sz w:val="24"/>
          <w:szCs w:val="24"/>
        </w:rPr>
        <w:t>it</w:t>
      </w:r>
      <w:r w:rsidR="00445C33">
        <w:rPr>
          <w:rFonts w:ascii="Arial" w:hAnsi="Arial" w:cs="Arial"/>
          <w:sz w:val="24"/>
          <w:szCs w:val="24"/>
        </w:rPr>
        <w:t xml:space="preserve"> here:</w:t>
      </w:r>
    </w:p>
    <w:p w:rsidR="00101C73" w:rsidRPr="00A9393C" w:rsidRDefault="00101C73" w:rsidP="00101C73">
      <w:pPr>
        <w:spacing w:after="0"/>
        <w:rPr>
          <w:rFonts w:ascii="Arial" w:hAnsi="Arial" w:cs="Arial"/>
          <w:sz w:val="20"/>
          <w:szCs w:val="20"/>
        </w:rPr>
      </w:pPr>
    </w:p>
    <w:p w:rsidR="00101C73" w:rsidRPr="00A9393C" w:rsidRDefault="00101C73" w:rsidP="00101C73">
      <w:pPr>
        <w:spacing w:after="0"/>
        <w:rPr>
          <w:rFonts w:ascii="Arial" w:hAnsi="Arial" w:cs="Arial"/>
          <w:sz w:val="20"/>
          <w:szCs w:val="20"/>
        </w:rPr>
      </w:pPr>
    </w:p>
    <w:p w:rsidR="00101C73" w:rsidRDefault="00101C73" w:rsidP="00101C73">
      <w:pPr>
        <w:spacing w:after="0"/>
        <w:rPr>
          <w:rFonts w:ascii="Arial" w:hAnsi="Arial" w:cs="Arial"/>
          <w:sz w:val="24"/>
          <w:szCs w:val="24"/>
        </w:rPr>
      </w:pPr>
    </w:p>
    <w:p w:rsidR="00762419" w:rsidRDefault="00A842B9" w:rsidP="001B0480">
      <w:pPr>
        <w:spacing w:after="0"/>
        <w:rPr>
          <w:rFonts w:ascii="Arial" w:hAnsi="Arial" w:cs="Arial"/>
          <w:sz w:val="24"/>
          <w:szCs w:val="24"/>
        </w:rPr>
      </w:pPr>
      <w:r w:rsidRPr="00A842B9">
        <w:rPr>
          <w:rFonts w:ascii="Arial" w:hAnsi="Arial" w:cs="Arial"/>
          <w:noProof/>
          <w:sz w:val="24"/>
          <w:szCs w:val="24"/>
        </w:rPr>
        <w:pict w14:anchorId="5E7EED0D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E52F95" w:rsidRDefault="004E4CEE" w:rsidP="00445C33">
      <w:pPr>
        <w:spacing w:after="0"/>
        <w:ind w:right="-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Step </w:t>
      </w:r>
      <w:r w:rsidR="00101C7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– </w:t>
      </w:r>
      <w:r w:rsidR="003D39CD" w:rsidRPr="003D39CD">
        <w:rPr>
          <w:rFonts w:ascii="Arial" w:hAnsi="Arial" w:cs="Arial"/>
          <w:b/>
          <w:sz w:val="24"/>
          <w:szCs w:val="24"/>
        </w:rPr>
        <w:t>Compose</w:t>
      </w:r>
      <w:r w:rsidR="00C67FC3">
        <w:rPr>
          <w:rFonts w:ascii="Arial" w:hAnsi="Arial" w:cs="Arial"/>
          <w:sz w:val="24"/>
          <w:szCs w:val="24"/>
        </w:rPr>
        <w:t xml:space="preserve"> a</w:t>
      </w:r>
      <w:r w:rsidR="003D39CD">
        <w:rPr>
          <w:rFonts w:ascii="Arial" w:hAnsi="Arial" w:cs="Arial"/>
          <w:sz w:val="24"/>
          <w:szCs w:val="24"/>
        </w:rPr>
        <w:t xml:space="preserve"> </w:t>
      </w:r>
      <w:r w:rsidR="00C67FC3">
        <w:rPr>
          <w:rFonts w:ascii="Arial" w:hAnsi="Arial" w:cs="Arial"/>
          <w:sz w:val="24"/>
          <w:szCs w:val="24"/>
        </w:rPr>
        <w:t>first</w:t>
      </w:r>
      <w:r w:rsidR="003D39CD">
        <w:rPr>
          <w:rFonts w:ascii="Arial" w:hAnsi="Arial" w:cs="Arial"/>
          <w:sz w:val="24"/>
          <w:szCs w:val="24"/>
        </w:rPr>
        <w:t xml:space="preserve"> </w:t>
      </w:r>
      <w:r w:rsidR="00445C33">
        <w:rPr>
          <w:rFonts w:ascii="Arial" w:hAnsi="Arial" w:cs="Arial"/>
          <w:sz w:val="24"/>
          <w:szCs w:val="24"/>
        </w:rPr>
        <w:t>draft of your Level 2 R</w:t>
      </w:r>
      <w:r w:rsidR="00C67FC3">
        <w:rPr>
          <w:rFonts w:ascii="Arial" w:hAnsi="Arial" w:cs="Arial"/>
          <w:sz w:val="24"/>
          <w:szCs w:val="24"/>
        </w:rPr>
        <w:t xml:space="preserve">esearch </w:t>
      </w:r>
      <w:r w:rsidR="00445C33">
        <w:rPr>
          <w:rFonts w:ascii="Arial" w:hAnsi="Arial" w:cs="Arial"/>
          <w:sz w:val="24"/>
          <w:szCs w:val="24"/>
        </w:rPr>
        <w:t>Q</w:t>
      </w:r>
      <w:r w:rsidR="00C67FC3">
        <w:rPr>
          <w:rFonts w:ascii="Arial" w:hAnsi="Arial" w:cs="Arial"/>
          <w:sz w:val="24"/>
          <w:szCs w:val="24"/>
        </w:rPr>
        <w:t>uestion</w:t>
      </w:r>
      <w:r w:rsidR="00445C33">
        <w:rPr>
          <w:rFonts w:ascii="Arial" w:hAnsi="Arial" w:cs="Arial"/>
          <w:sz w:val="24"/>
          <w:szCs w:val="24"/>
        </w:rPr>
        <w:t xml:space="preserve"> for the </w:t>
      </w:r>
      <w:r w:rsidR="00A9393C">
        <w:rPr>
          <w:rFonts w:ascii="Arial" w:hAnsi="Arial" w:cs="Arial"/>
          <w:b/>
          <w:sz w:val="24"/>
          <w:szCs w:val="24"/>
        </w:rPr>
        <w:t>Math</w:t>
      </w:r>
      <w:r w:rsidR="00C67FC3">
        <w:rPr>
          <w:rFonts w:ascii="Arial" w:hAnsi="Arial" w:cs="Arial"/>
          <w:b/>
          <w:sz w:val="24"/>
          <w:szCs w:val="24"/>
        </w:rPr>
        <w:t>ematical/</w:t>
      </w:r>
      <w:r w:rsidR="00A9393C">
        <w:rPr>
          <w:rFonts w:ascii="Arial" w:hAnsi="Arial" w:cs="Arial"/>
          <w:b/>
          <w:sz w:val="24"/>
          <w:szCs w:val="24"/>
        </w:rPr>
        <w:t>Analytic</w:t>
      </w:r>
      <w:r w:rsidR="00C67FC3">
        <w:rPr>
          <w:rFonts w:ascii="Arial" w:hAnsi="Arial" w:cs="Arial"/>
          <w:b/>
          <w:sz w:val="24"/>
          <w:szCs w:val="24"/>
        </w:rPr>
        <w:t>al</w:t>
      </w:r>
      <w:r w:rsidR="00445C33">
        <w:rPr>
          <w:rFonts w:ascii="Arial" w:hAnsi="Arial" w:cs="Arial"/>
          <w:sz w:val="24"/>
          <w:szCs w:val="24"/>
        </w:rPr>
        <w:t xml:space="preserve"> </w:t>
      </w:r>
    </w:p>
    <w:p w:rsidR="00684085" w:rsidRDefault="00445C33" w:rsidP="00445C33">
      <w:pPr>
        <w:spacing w:after="0"/>
        <w:ind w:right="-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Perspective of Inquiry here:</w:t>
      </w:r>
      <w:r w:rsidR="00101C73" w:rsidRPr="00101C73">
        <w:rPr>
          <w:rFonts w:ascii="Arial" w:hAnsi="Arial" w:cs="Arial"/>
          <w:sz w:val="24"/>
          <w:szCs w:val="24"/>
        </w:rPr>
        <w:t xml:space="preserve"> </w:t>
      </w:r>
    </w:p>
    <w:p w:rsidR="00101C73" w:rsidRDefault="00101C73" w:rsidP="00762419">
      <w:pPr>
        <w:spacing w:after="0"/>
        <w:rPr>
          <w:rFonts w:ascii="Arial" w:hAnsi="Arial" w:cs="Arial"/>
          <w:sz w:val="24"/>
          <w:szCs w:val="24"/>
        </w:rPr>
      </w:pPr>
    </w:p>
    <w:p w:rsidR="00101C73" w:rsidRDefault="00101C73" w:rsidP="00762419">
      <w:pPr>
        <w:spacing w:after="0"/>
        <w:rPr>
          <w:rFonts w:ascii="Arial" w:hAnsi="Arial" w:cs="Arial"/>
          <w:sz w:val="24"/>
          <w:szCs w:val="24"/>
        </w:rPr>
      </w:pPr>
    </w:p>
    <w:p w:rsidR="00101C73" w:rsidRDefault="00101C73" w:rsidP="00762419">
      <w:pPr>
        <w:spacing w:after="0"/>
        <w:rPr>
          <w:rFonts w:ascii="Arial" w:hAnsi="Arial" w:cs="Arial"/>
          <w:sz w:val="24"/>
          <w:szCs w:val="24"/>
        </w:rPr>
      </w:pPr>
    </w:p>
    <w:p w:rsidR="00684085" w:rsidRDefault="00A842B9" w:rsidP="00762419">
      <w:pPr>
        <w:spacing w:after="0"/>
        <w:rPr>
          <w:rFonts w:ascii="Arial" w:hAnsi="Arial" w:cs="Arial"/>
          <w:sz w:val="24"/>
          <w:szCs w:val="24"/>
        </w:rPr>
      </w:pPr>
      <w:r w:rsidRPr="00A842B9">
        <w:rPr>
          <w:rFonts w:ascii="Arial" w:hAnsi="Arial" w:cs="Arial"/>
          <w:noProof/>
          <w:sz w:val="24"/>
          <w:szCs w:val="24"/>
        </w:rPr>
        <w:pict w14:anchorId="4658E5C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45C33" w:rsidRDefault="004E4CEE" w:rsidP="00C67F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Step </w:t>
      </w:r>
      <w:r w:rsidR="00101C7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– </w:t>
      </w:r>
      <w:r w:rsidR="00445C33">
        <w:rPr>
          <w:rFonts w:ascii="Arial" w:hAnsi="Arial" w:cs="Arial"/>
          <w:sz w:val="24"/>
          <w:szCs w:val="24"/>
        </w:rPr>
        <w:t>From the two R</w:t>
      </w:r>
      <w:r w:rsidR="00C67FC3">
        <w:rPr>
          <w:rFonts w:ascii="Arial" w:hAnsi="Arial" w:cs="Arial"/>
          <w:sz w:val="24"/>
          <w:szCs w:val="24"/>
        </w:rPr>
        <w:t xml:space="preserve">esearch </w:t>
      </w:r>
      <w:r w:rsidR="00445C33">
        <w:rPr>
          <w:rFonts w:ascii="Arial" w:hAnsi="Arial" w:cs="Arial"/>
          <w:sz w:val="24"/>
          <w:szCs w:val="24"/>
        </w:rPr>
        <w:t>Q</w:t>
      </w:r>
      <w:r w:rsidR="00C67FC3">
        <w:rPr>
          <w:rFonts w:ascii="Arial" w:hAnsi="Arial" w:cs="Arial"/>
          <w:sz w:val="24"/>
          <w:szCs w:val="24"/>
        </w:rPr>
        <w:t>uestion</w:t>
      </w:r>
      <w:r w:rsidR="00445C33">
        <w:rPr>
          <w:rFonts w:ascii="Arial" w:hAnsi="Arial" w:cs="Arial"/>
          <w:sz w:val="24"/>
          <w:szCs w:val="24"/>
        </w:rPr>
        <w:t xml:space="preserve">s above, write down key words and concepts, </w:t>
      </w:r>
      <w:r w:rsidR="00C67FC3">
        <w:rPr>
          <w:rFonts w:ascii="Arial" w:hAnsi="Arial" w:cs="Arial"/>
          <w:sz w:val="24"/>
          <w:szCs w:val="24"/>
        </w:rPr>
        <w:t xml:space="preserve">and </w:t>
      </w:r>
      <w:r w:rsidR="00445C33">
        <w:rPr>
          <w:rFonts w:ascii="Arial" w:hAnsi="Arial" w:cs="Arial"/>
          <w:sz w:val="24"/>
          <w:szCs w:val="24"/>
        </w:rPr>
        <w:t>synonyms</w:t>
      </w:r>
      <w:r w:rsidR="00C67FC3">
        <w:rPr>
          <w:rFonts w:ascii="Arial" w:hAnsi="Arial" w:cs="Arial"/>
          <w:sz w:val="24"/>
          <w:szCs w:val="24"/>
        </w:rPr>
        <w:t xml:space="preserve"> for each. </w:t>
      </w:r>
    </w:p>
    <w:p w:rsidR="00C67FC3" w:rsidRPr="004E4B5F" w:rsidRDefault="00C67FC3" w:rsidP="00C67FC3">
      <w:pPr>
        <w:spacing w:after="0"/>
        <w:rPr>
          <w:rFonts w:ascii="Arial" w:hAnsi="Arial" w:cs="Arial"/>
          <w:b/>
          <w:color w:val="C00000"/>
          <w:sz w:val="20"/>
          <w:szCs w:val="20"/>
        </w:rPr>
      </w:pPr>
    </w:p>
    <w:tbl>
      <w:tblPr>
        <w:tblStyle w:val="TableGrid"/>
        <w:tblW w:w="0" w:type="auto"/>
        <w:tblInd w:w="1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5"/>
        <w:gridCol w:w="4005"/>
      </w:tblGrid>
      <w:tr w:rsidR="00445C33" w:rsidRPr="00445C33" w:rsidTr="004E4B5F">
        <w:tc>
          <w:tcPr>
            <w:tcW w:w="4005" w:type="dxa"/>
            <w:vAlign w:val="bottom"/>
          </w:tcPr>
          <w:p w:rsidR="00445C33" w:rsidRPr="00445C33" w:rsidRDefault="00445C3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C33">
              <w:rPr>
                <w:rFonts w:ascii="Arial" w:hAnsi="Arial" w:cs="Arial"/>
                <w:b/>
                <w:sz w:val="24"/>
                <w:szCs w:val="24"/>
              </w:rPr>
              <w:t>Key Words and Concepts</w:t>
            </w:r>
          </w:p>
        </w:tc>
        <w:tc>
          <w:tcPr>
            <w:tcW w:w="4005" w:type="dxa"/>
            <w:vAlign w:val="bottom"/>
          </w:tcPr>
          <w:p w:rsidR="00445C33" w:rsidRPr="00445C33" w:rsidRDefault="00445C3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C33">
              <w:rPr>
                <w:rFonts w:ascii="Arial" w:hAnsi="Arial" w:cs="Arial"/>
                <w:b/>
                <w:sz w:val="24"/>
                <w:szCs w:val="24"/>
              </w:rPr>
              <w:t>Synonyms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Pr="00445C33" w:rsidRDefault="00445C33" w:rsidP="00445C33">
            <w:pPr>
              <w:rPr>
                <w:rFonts w:ascii="Arial" w:hAnsi="Arial" w:cs="Arial"/>
                <w:sz w:val="24"/>
                <w:szCs w:val="24"/>
              </w:rPr>
            </w:pPr>
            <w:r w:rsidRPr="00445C33"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5C3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005" w:type="dxa"/>
            <w:vAlign w:val="bottom"/>
          </w:tcPr>
          <w:p w:rsidR="00445C33" w:rsidRDefault="00445C33" w:rsidP="00445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445C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 ________________________</w:t>
            </w:r>
          </w:p>
        </w:tc>
        <w:tc>
          <w:tcPr>
            <w:tcW w:w="4005" w:type="dxa"/>
            <w:vAlign w:val="bottom"/>
          </w:tcPr>
          <w:p w:rsidR="00445C33" w:rsidRDefault="00445C33" w:rsidP="00445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445C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 ________________________</w:t>
            </w:r>
          </w:p>
        </w:tc>
        <w:tc>
          <w:tcPr>
            <w:tcW w:w="4005" w:type="dxa"/>
            <w:vAlign w:val="bottom"/>
          </w:tcPr>
          <w:p w:rsidR="00445C33" w:rsidRDefault="00445C33" w:rsidP="00445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445C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 ________________________</w:t>
            </w:r>
          </w:p>
        </w:tc>
        <w:tc>
          <w:tcPr>
            <w:tcW w:w="4005" w:type="dxa"/>
            <w:vAlign w:val="bottom"/>
          </w:tcPr>
          <w:p w:rsidR="00445C33" w:rsidRDefault="00445C33" w:rsidP="00445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445C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 ________________________</w:t>
            </w:r>
          </w:p>
        </w:tc>
        <w:tc>
          <w:tcPr>
            <w:tcW w:w="4005" w:type="dxa"/>
            <w:vAlign w:val="bottom"/>
          </w:tcPr>
          <w:p w:rsidR="00445C33" w:rsidRDefault="00445C33" w:rsidP="00445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</w:tbl>
    <w:p w:rsidR="00101C73" w:rsidRDefault="00A842B9" w:rsidP="00101C73">
      <w:pPr>
        <w:spacing w:after="0"/>
        <w:rPr>
          <w:rFonts w:ascii="Arial" w:hAnsi="Arial" w:cs="Arial"/>
          <w:sz w:val="24"/>
          <w:szCs w:val="24"/>
        </w:rPr>
      </w:pPr>
      <w:r w:rsidRPr="00A842B9">
        <w:rPr>
          <w:rFonts w:ascii="Arial" w:hAnsi="Arial" w:cs="Arial"/>
          <w:noProof/>
          <w:sz w:val="24"/>
          <w:szCs w:val="24"/>
        </w:rPr>
        <w:pict w14:anchorId="5B743698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101C73" w:rsidRPr="00101C73" w:rsidRDefault="00101C73" w:rsidP="004328FB">
      <w:pPr>
        <w:spacing w:after="0"/>
        <w:ind w:right="-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Step 4 – </w:t>
      </w:r>
      <w:r w:rsidR="004E4B5F">
        <w:rPr>
          <w:rFonts w:ascii="Arial" w:hAnsi="Arial" w:cs="Arial"/>
          <w:sz w:val="24"/>
          <w:szCs w:val="24"/>
        </w:rPr>
        <w:t xml:space="preserve">Use </w:t>
      </w:r>
      <w:r w:rsidR="00C67FC3">
        <w:rPr>
          <w:rFonts w:ascii="Arial" w:hAnsi="Arial" w:cs="Arial"/>
          <w:sz w:val="24"/>
          <w:szCs w:val="24"/>
        </w:rPr>
        <w:t xml:space="preserve">the </w:t>
      </w:r>
      <w:r w:rsidR="004E4B5F">
        <w:rPr>
          <w:rFonts w:ascii="Arial" w:hAnsi="Arial" w:cs="Arial"/>
          <w:sz w:val="24"/>
          <w:szCs w:val="24"/>
        </w:rPr>
        <w:t>Key Words</w:t>
      </w:r>
      <w:r w:rsidR="004328FB">
        <w:rPr>
          <w:rFonts w:ascii="Arial" w:hAnsi="Arial" w:cs="Arial"/>
          <w:sz w:val="24"/>
          <w:szCs w:val="24"/>
        </w:rPr>
        <w:t>/Concept</w:t>
      </w:r>
      <w:r w:rsidR="004E4B5F">
        <w:rPr>
          <w:rFonts w:ascii="Arial" w:hAnsi="Arial" w:cs="Arial"/>
          <w:sz w:val="24"/>
          <w:szCs w:val="24"/>
        </w:rPr>
        <w:t>s</w:t>
      </w:r>
      <w:r w:rsidR="004328FB">
        <w:rPr>
          <w:rFonts w:ascii="Arial" w:hAnsi="Arial" w:cs="Arial"/>
          <w:sz w:val="24"/>
          <w:szCs w:val="24"/>
        </w:rPr>
        <w:t xml:space="preserve"> and Synonyms (above) </w:t>
      </w:r>
      <w:r w:rsidR="00C67FC3">
        <w:rPr>
          <w:rFonts w:ascii="Arial" w:hAnsi="Arial" w:cs="Arial"/>
          <w:sz w:val="24"/>
          <w:szCs w:val="24"/>
        </w:rPr>
        <w:t xml:space="preserve">to </w:t>
      </w:r>
      <w:r w:rsidR="004328FB">
        <w:rPr>
          <w:rFonts w:ascii="Arial" w:hAnsi="Arial" w:cs="Arial"/>
          <w:sz w:val="24"/>
          <w:szCs w:val="24"/>
        </w:rPr>
        <w:t>build a list of Boolean search combinations</w:t>
      </w:r>
      <w:r w:rsidR="0015301E">
        <w:rPr>
          <w:rFonts w:ascii="Arial" w:hAnsi="Arial" w:cs="Arial"/>
          <w:sz w:val="24"/>
          <w:szCs w:val="24"/>
        </w:rPr>
        <w:t xml:space="preserve"> (below)</w:t>
      </w:r>
      <w:r w:rsidR="00C67FC3">
        <w:rPr>
          <w:rFonts w:ascii="Arial" w:hAnsi="Arial" w:cs="Arial"/>
          <w:sz w:val="24"/>
          <w:szCs w:val="24"/>
        </w:rPr>
        <w:t>. Write out the Boolean searches below.</w:t>
      </w:r>
    </w:p>
    <w:p w:rsidR="00101C73" w:rsidRPr="004E4B5F" w:rsidRDefault="00C67FC3" w:rsidP="004E4B5F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  <w:r>
        <w:rPr>
          <w:rFonts w:ascii="Arial" w:hAnsi="Arial" w:cs="Arial"/>
          <w:b/>
          <w:color w:val="C00000"/>
          <w:sz w:val="20"/>
          <w:szCs w:val="20"/>
        </w:rPr>
        <w:t xml:space="preserve"> </w:t>
      </w:r>
    </w:p>
    <w:tbl>
      <w:tblPr>
        <w:tblStyle w:val="TableGrid"/>
        <w:tblW w:w="110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4176"/>
        <w:gridCol w:w="3420"/>
      </w:tblGrid>
      <w:tr w:rsidR="004E4B5F" w:rsidRPr="004E4B5F" w:rsidTr="004E4B5F">
        <w:trPr>
          <w:trHeight w:val="576"/>
          <w:jc w:val="center"/>
        </w:trPr>
        <w:tc>
          <w:tcPr>
            <w:tcW w:w="3420" w:type="dxa"/>
            <w:vAlign w:val="center"/>
          </w:tcPr>
          <w:p w:rsidR="00316073" w:rsidRPr="004E4B5F" w:rsidRDefault="00C67FC3" w:rsidP="00316073">
            <w:pPr>
              <w:jc w:val="center"/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lastRenderedPageBreak/>
              <w:t>KEY WORD</w:t>
            </w:r>
            <w:r w:rsidR="00316073" w:rsidRPr="004E4B5F"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/CONCEPT 1</w:t>
            </w:r>
          </w:p>
        </w:tc>
        <w:tc>
          <w:tcPr>
            <w:tcW w:w="4176" w:type="dxa"/>
            <w:vAlign w:val="center"/>
          </w:tcPr>
          <w:p w:rsidR="00316073" w:rsidRPr="004E4B5F" w:rsidRDefault="00316073" w:rsidP="00316073">
            <w:pPr>
              <w:jc w:val="center"/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</w:pPr>
            <w:r w:rsidRPr="004E4B5F"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CIRCLE A BOOLEAN OPERATOR</w:t>
            </w:r>
          </w:p>
        </w:tc>
        <w:tc>
          <w:tcPr>
            <w:tcW w:w="3420" w:type="dxa"/>
            <w:vAlign w:val="center"/>
          </w:tcPr>
          <w:p w:rsidR="00316073" w:rsidRPr="004E4B5F" w:rsidRDefault="00C67FC3" w:rsidP="00316073">
            <w:pPr>
              <w:jc w:val="center"/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KEY WORD/</w:t>
            </w:r>
            <w:r w:rsidR="00316073" w:rsidRPr="004E4B5F"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CONCEPT 2</w:t>
            </w:r>
          </w:p>
        </w:tc>
      </w:tr>
      <w:tr w:rsidR="00316073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          OR          NOT</w:t>
            </w:r>
          </w:p>
        </w:tc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316073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          OR          NOT</w:t>
            </w:r>
          </w:p>
        </w:tc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316073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          OR          NOT</w:t>
            </w:r>
          </w:p>
        </w:tc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316073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          OR          NOT</w:t>
            </w:r>
          </w:p>
        </w:tc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316073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          OR          NOT</w:t>
            </w:r>
          </w:p>
        </w:tc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316073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          OR          NOT</w:t>
            </w:r>
          </w:p>
        </w:tc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316073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          OR          NOT</w:t>
            </w:r>
          </w:p>
        </w:tc>
        <w:tc>
          <w:tcPr>
            <w:tcW w:w="3420" w:type="dxa"/>
            <w:vAlign w:val="bottom"/>
          </w:tcPr>
          <w:p w:rsidR="00316073" w:rsidRDefault="0031607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  <w:tr w:rsidR="00E52F95" w:rsidTr="00E52F95">
        <w:trPr>
          <w:trHeight w:val="918"/>
          <w:jc w:val="center"/>
        </w:trPr>
        <w:tc>
          <w:tcPr>
            <w:tcW w:w="3420" w:type="dxa"/>
            <w:vAlign w:val="bottom"/>
          </w:tcPr>
          <w:p w:rsidR="00E52F95" w:rsidRDefault="00E52F95" w:rsidP="00E52F95">
            <w:pPr>
              <w:rPr>
                <w:rFonts w:ascii="Arial" w:hAnsi="Arial" w:cs="Arial"/>
                <w:sz w:val="24"/>
                <w:szCs w:val="24"/>
              </w:rPr>
            </w:pPr>
          </w:p>
          <w:p w:rsidR="00E52F95" w:rsidRDefault="00E52F95" w:rsidP="003160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E52F95" w:rsidRDefault="00E52F95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E52F95" w:rsidRDefault="00E52F95" w:rsidP="003160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C0DDC" w:rsidRDefault="00A842B9" w:rsidP="001B0480">
      <w:pPr>
        <w:spacing w:after="0"/>
        <w:rPr>
          <w:rFonts w:ascii="Arial" w:hAnsi="Arial" w:cs="Arial"/>
          <w:sz w:val="24"/>
          <w:szCs w:val="24"/>
        </w:rPr>
      </w:pPr>
      <w:r w:rsidRPr="00A842B9">
        <w:rPr>
          <w:rFonts w:ascii="Arial" w:hAnsi="Arial" w:cs="Arial"/>
          <w:noProof/>
          <w:sz w:val="24"/>
          <w:szCs w:val="24"/>
        </w:rPr>
        <w:pict w14:anchorId="145F589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D977DE" w:rsidRPr="00E52F95" w:rsidRDefault="00C67FC3" w:rsidP="00E52F95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9393C" w:rsidRDefault="00E52F95" w:rsidP="00D977DE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Use the searches you have identified here to find quality research articles for your perspective paper. </w:t>
      </w:r>
    </w:p>
    <w:p w:rsidR="00A9393C" w:rsidRDefault="00A9393C" w:rsidP="00D977DE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977DE" w:rsidRPr="00D977DE" w:rsidRDefault="00D977DE" w:rsidP="00D977DE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0B3C3F" w:rsidRPr="000B3C3F" w:rsidRDefault="000B3C3F" w:rsidP="00D977DE">
      <w:pPr>
        <w:spacing w:after="0"/>
        <w:rPr>
          <w:rFonts w:ascii="Arial" w:hAnsi="Arial" w:cs="Arial"/>
          <w:sz w:val="28"/>
          <w:szCs w:val="28"/>
        </w:rPr>
      </w:pPr>
    </w:p>
    <w:sectPr w:rsidR="000B3C3F" w:rsidRPr="000B3C3F" w:rsidSect="00D8008E">
      <w:headerReference w:type="default" r:id="rId8"/>
      <w:pgSz w:w="12240" w:h="15840"/>
      <w:pgMar w:top="630" w:right="720" w:bottom="36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842B9" w:rsidRDefault="00A842B9" w:rsidP="00F50E24">
      <w:pPr>
        <w:spacing w:after="0" w:line="240" w:lineRule="auto"/>
      </w:pPr>
      <w:r>
        <w:separator/>
      </w:r>
    </w:p>
  </w:endnote>
  <w:endnote w:type="continuationSeparator" w:id="0">
    <w:p w:rsidR="00A842B9" w:rsidRDefault="00A842B9" w:rsidP="00F50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842B9" w:rsidRDefault="00A842B9" w:rsidP="00F50E24">
      <w:pPr>
        <w:spacing w:after="0" w:line="240" w:lineRule="auto"/>
      </w:pPr>
      <w:r>
        <w:separator/>
      </w:r>
    </w:p>
  </w:footnote>
  <w:footnote w:type="continuationSeparator" w:id="0">
    <w:p w:rsidR="00A842B9" w:rsidRDefault="00A842B9" w:rsidP="00F50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50E24" w:rsidRPr="00F50E24" w:rsidRDefault="00F50E24" w:rsidP="001132B0">
    <w:pPr>
      <w:pStyle w:val="Header"/>
      <w:tabs>
        <w:tab w:val="clear" w:pos="9360"/>
        <w:tab w:val="right" w:pos="10710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rect id="_x0000_i1034" style="width:0;height:1.5pt" o:hralign="center" o:bullet="t" o:hrstd="t" o:hr="t" fillcolor="#a0a0a0" stroked="f"/>
    </w:pict>
  </w:numPicBullet>
  <w:numPicBullet w:numPicBulletId="1">
    <w:pict>
      <v:rect id="_x0000_i1035" style="width:0;height:1.5pt" o:hralign="center" o:bullet="t" o:hrstd="t" o:hr="t" fillcolor="#a0a0a0" stroked="f"/>
    </w:pict>
  </w:numPicBullet>
  <w:abstractNum w:abstractNumId="0" w15:restartNumberingAfterBreak="0">
    <w:nsid w:val="001E32C8"/>
    <w:multiLevelType w:val="hybridMultilevel"/>
    <w:tmpl w:val="9F3642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F73C4"/>
    <w:multiLevelType w:val="hybridMultilevel"/>
    <w:tmpl w:val="4C523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67CA6"/>
    <w:multiLevelType w:val="hybridMultilevel"/>
    <w:tmpl w:val="9A24ED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7C765C"/>
    <w:multiLevelType w:val="hybridMultilevel"/>
    <w:tmpl w:val="CDF481A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D04BB3"/>
    <w:multiLevelType w:val="hybridMultilevel"/>
    <w:tmpl w:val="BACEE1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9151C5"/>
    <w:multiLevelType w:val="hybridMultilevel"/>
    <w:tmpl w:val="325A206E"/>
    <w:lvl w:ilvl="0" w:tplc="E76EEE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B15CB"/>
    <w:multiLevelType w:val="hybridMultilevel"/>
    <w:tmpl w:val="739222F8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5738E5"/>
    <w:multiLevelType w:val="hybridMultilevel"/>
    <w:tmpl w:val="B5003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0115B"/>
    <w:multiLevelType w:val="hybridMultilevel"/>
    <w:tmpl w:val="1CE4BDF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C761A9C"/>
    <w:multiLevelType w:val="hybridMultilevel"/>
    <w:tmpl w:val="CDF481A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D65DAA"/>
    <w:multiLevelType w:val="hybridMultilevel"/>
    <w:tmpl w:val="739222F8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A6040"/>
    <w:multiLevelType w:val="hybridMultilevel"/>
    <w:tmpl w:val="CDF481A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8B16AB"/>
    <w:multiLevelType w:val="hybridMultilevel"/>
    <w:tmpl w:val="B52CF6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A871F9"/>
    <w:multiLevelType w:val="hybridMultilevel"/>
    <w:tmpl w:val="9BFED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036A5C"/>
    <w:multiLevelType w:val="hybridMultilevel"/>
    <w:tmpl w:val="1096A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317491"/>
    <w:multiLevelType w:val="hybridMultilevel"/>
    <w:tmpl w:val="616E2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5"/>
  </w:num>
  <w:num w:numId="4">
    <w:abstractNumId w:val="3"/>
  </w:num>
  <w:num w:numId="5">
    <w:abstractNumId w:val="8"/>
  </w:num>
  <w:num w:numId="6">
    <w:abstractNumId w:val="6"/>
  </w:num>
  <w:num w:numId="7">
    <w:abstractNumId w:val="9"/>
  </w:num>
  <w:num w:numId="8">
    <w:abstractNumId w:val="10"/>
  </w:num>
  <w:num w:numId="9">
    <w:abstractNumId w:val="11"/>
  </w:num>
  <w:num w:numId="10">
    <w:abstractNumId w:val="14"/>
  </w:num>
  <w:num w:numId="11">
    <w:abstractNumId w:val="4"/>
  </w:num>
  <w:num w:numId="12">
    <w:abstractNumId w:val="12"/>
  </w:num>
  <w:num w:numId="13">
    <w:abstractNumId w:val="2"/>
  </w:num>
  <w:num w:numId="14">
    <w:abstractNumId w:val="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7A"/>
    <w:rsid w:val="000160CB"/>
    <w:rsid w:val="000356F5"/>
    <w:rsid w:val="0004189D"/>
    <w:rsid w:val="00055077"/>
    <w:rsid w:val="000557FB"/>
    <w:rsid w:val="0007194C"/>
    <w:rsid w:val="0007252F"/>
    <w:rsid w:val="000B3C3F"/>
    <w:rsid w:val="000B68DF"/>
    <w:rsid w:val="000D0D33"/>
    <w:rsid w:val="000E037C"/>
    <w:rsid w:val="00101C73"/>
    <w:rsid w:val="001132B0"/>
    <w:rsid w:val="00130016"/>
    <w:rsid w:val="0013759C"/>
    <w:rsid w:val="00141A7A"/>
    <w:rsid w:val="0015301E"/>
    <w:rsid w:val="00165AAA"/>
    <w:rsid w:val="001A5357"/>
    <w:rsid w:val="001B0480"/>
    <w:rsid w:val="001B2BED"/>
    <w:rsid w:val="001C136B"/>
    <w:rsid w:val="002017D5"/>
    <w:rsid w:val="00212EE9"/>
    <w:rsid w:val="00253BAA"/>
    <w:rsid w:val="0026770E"/>
    <w:rsid w:val="0027153D"/>
    <w:rsid w:val="002765BA"/>
    <w:rsid w:val="00276EB0"/>
    <w:rsid w:val="00283DCF"/>
    <w:rsid w:val="002A1385"/>
    <w:rsid w:val="002C2AFD"/>
    <w:rsid w:val="002C563F"/>
    <w:rsid w:val="002C6514"/>
    <w:rsid w:val="002C772B"/>
    <w:rsid w:val="002D5CA1"/>
    <w:rsid w:val="002E04E9"/>
    <w:rsid w:val="002F551E"/>
    <w:rsid w:val="002F7165"/>
    <w:rsid w:val="0030455C"/>
    <w:rsid w:val="00316073"/>
    <w:rsid w:val="003219FC"/>
    <w:rsid w:val="003422C7"/>
    <w:rsid w:val="00361156"/>
    <w:rsid w:val="003A2AF2"/>
    <w:rsid w:val="003D39CD"/>
    <w:rsid w:val="003E18FA"/>
    <w:rsid w:val="003E58AF"/>
    <w:rsid w:val="00416F75"/>
    <w:rsid w:val="00431566"/>
    <w:rsid w:val="004328FB"/>
    <w:rsid w:val="00434980"/>
    <w:rsid w:val="00437791"/>
    <w:rsid w:val="00444304"/>
    <w:rsid w:val="00445C33"/>
    <w:rsid w:val="00483AEB"/>
    <w:rsid w:val="00485662"/>
    <w:rsid w:val="004A5F94"/>
    <w:rsid w:val="004B7822"/>
    <w:rsid w:val="004E4B5F"/>
    <w:rsid w:val="004E4CEE"/>
    <w:rsid w:val="004E5E01"/>
    <w:rsid w:val="00503A50"/>
    <w:rsid w:val="00511703"/>
    <w:rsid w:val="00515EAF"/>
    <w:rsid w:val="00523DDC"/>
    <w:rsid w:val="00542BFC"/>
    <w:rsid w:val="00580D71"/>
    <w:rsid w:val="005A21C8"/>
    <w:rsid w:val="005A2A67"/>
    <w:rsid w:val="005A7753"/>
    <w:rsid w:val="005B624E"/>
    <w:rsid w:val="00605F99"/>
    <w:rsid w:val="0067161F"/>
    <w:rsid w:val="00684085"/>
    <w:rsid w:val="006B64E7"/>
    <w:rsid w:val="006E4817"/>
    <w:rsid w:val="00724AD1"/>
    <w:rsid w:val="00736F17"/>
    <w:rsid w:val="00762419"/>
    <w:rsid w:val="0076258C"/>
    <w:rsid w:val="00771901"/>
    <w:rsid w:val="00777A9B"/>
    <w:rsid w:val="007D401C"/>
    <w:rsid w:val="008047B1"/>
    <w:rsid w:val="00821F6E"/>
    <w:rsid w:val="00823203"/>
    <w:rsid w:val="0087555F"/>
    <w:rsid w:val="00893A13"/>
    <w:rsid w:val="008D00D5"/>
    <w:rsid w:val="008D4EA0"/>
    <w:rsid w:val="008E3E69"/>
    <w:rsid w:val="008F02B7"/>
    <w:rsid w:val="008F324F"/>
    <w:rsid w:val="00901D27"/>
    <w:rsid w:val="009244E6"/>
    <w:rsid w:val="009A202D"/>
    <w:rsid w:val="009A2661"/>
    <w:rsid w:val="009B3116"/>
    <w:rsid w:val="009C3030"/>
    <w:rsid w:val="00A3558C"/>
    <w:rsid w:val="00A631D0"/>
    <w:rsid w:val="00A6511C"/>
    <w:rsid w:val="00A70F8B"/>
    <w:rsid w:val="00A842B9"/>
    <w:rsid w:val="00A9393C"/>
    <w:rsid w:val="00AC0DDC"/>
    <w:rsid w:val="00B37D39"/>
    <w:rsid w:val="00B52A1F"/>
    <w:rsid w:val="00B64290"/>
    <w:rsid w:val="00B733B3"/>
    <w:rsid w:val="00B747E7"/>
    <w:rsid w:val="00B844BF"/>
    <w:rsid w:val="00B97E58"/>
    <w:rsid w:val="00BE4603"/>
    <w:rsid w:val="00BE75DE"/>
    <w:rsid w:val="00C07EA9"/>
    <w:rsid w:val="00C14AE2"/>
    <w:rsid w:val="00C67FC3"/>
    <w:rsid w:val="00C82C17"/>
    <w:rsid w:val="00C83DCC"/>
    <w:rsid w:val="00C8729E"/>
    <w:rsid w:val="00CC2C4E"/>
    <w:rsid w:val="00CD1CDA"/>
    <w:rsid w:val="00CE447B"/>
    <w:rsid w:val="00CF098D"/>
    <w:rsid w:val="00CF1FF6"/>
    <w:rsid w:val="00CF7F03"/>
    <w:rsid w:val="00D013CE"/>
    <w:rsid w:val="00D069CA"/>
    <w:rsid w:val="00D129BD"/>
    <w:rsid w:val="00D3023D"/>
    <w:rsid w:val="00D34C82"/>
    <w:rsid w:val="00D41EDB"/>
    <w:rsid w:val="00D5175C"/>
    <w:rsid w:val="00D7138B"/>
    <w:rsid w:val="00D734A2"/>
    <w:rsid w:val="00D778E7"/>
    <w:rsid w:val="00D8008E"/>
    <w:rsid w:val="00D977DE"/>
    <w:rsid w:val="00DB25A3"/>
    <w:rsid w:val="00DF46AA"/>
    <w:rsid w:val="00E01808"/>
    <w:rsid w:val="00E01AD2"/>
    <w:rsid w:val="00E2286D"/>
    <w:rsid w:val="00E4427D"/>
    <w:rsid w:val="00E52F95"/>
    <w:rsid w:val="00E537D8"/>
    <w:rsid w:val="00E6630C"/>
    <w:rsid w:val="00E66ECE"/>
    <w:rsid w:val="00E74398"/>
    <w:rsid w:val="00E95857"/>
    <w:rsid w:val="00EB169C"/>
    <w:rsid w:val="00EC1485"/>
    <w:rsid w:val="00ED506B"/>
    <w:rsid w:val="00EE488C"/>
    <w:rsid w:val="00EF3229"/>
    <w:rsid w:val="00F2396D"/>
    <w:rsid w:val="00F25A8F"/>
    <w:rsid w:val="00F50E24"/>
    <w:rsid w:val="00F64195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EDBBB"/>
  <w15:docId w15:val="{15F1CCC8-9A46-504F-B49A-FB79B0F2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0E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E24"/>
  </w:style>
  <w:style w:type="paragraph" w:styleId="Footer">
    <w:name w:val="footer"/>
    <w:basedOn w:val="Normal"/>
    <w:link w:val="FooterChar"/>
    <w:uiPriority w:val="99"/>
    <w:unhideWhenUsed/>
    <w:rsid w:val="00F5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E24"/>
  </w:style>
  <w:style w:type="character" w:styleId="Hyperlink">
    <w:name w:val="Hyperlink"/>
    <w:basedOn w:val="DefaultParagraphFont"/>
    <w:uiPriority w:val="99"/>
    <w:unhideWhenUsed/>
    <w:rsid w:val="008F02B7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8F02B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2528">
          <w:marLeft w:val="126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4496">
          <w:marLeft w:val="126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0790">
          <w:marLeft w:val="126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163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1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erj/Downloads/Week_3%20Assignment_CAPS401D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Week_3 Assignment_CAPS401DE (1).dotx</Template>
  <TotalTime>1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2017-11-01T19:07:00Z</cp:lastPrinted>
  <dcterms:created xsi:type="dcterms:W3CDTF">2020-05-31T01:28:00Z</dcterms:created>
  <dcterms:modified xsi:type="dcterms:W3CDTF">2020-05-31T01:29:00Z</dcterms:modified>
</cp:coreProperties>
</file>